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10528" w14:textId="77777777" w:rsidR="006C1E19" w:rsidRPr="00C52207" w:rsidRDefault="006C1E19" w:rsidP="00F84CA1">
      <w:pPr>
        <w:pStyle w:val="Heading1"/>
        <w:numPr>
          <w:ilvl w:val="0"/>
          <w:numId w:val="0"/>
        </w:numPr>
        <w:ind w:left="432"/>
        <w:jc w:val="center"/>
      </w:pPr>
      <w:r w:rsidRPr="00C52207">
        <w:t>Oznámení odstoupení od kupní sm</w:t>
      </w:r>
      <w:r w:rsidR="006D286D" w:rsidRPr="00C52207">
        <w:t>l</w:t>
      </w:r>
      <w:r w:rsidRPr="00C52207">
        <w:t>ouvy</w:t>
      </w:r>
    </w:p>
    <w:p w14:paraId="340FC300" w14:textId="4F28D187" w:rsidR="00F84CA1" w:rsidRPr="00C52207" w:rsidRDefault="006C1E19" w:rsidP="00F52207">
      <w:pPr>
        <w:tabs>
          <w:tab w:val="right" w:pos="3119"/>
        </w:tabs>
        <w:spacing w:after="0"/>
      </w:pPr>
      <w:r w:rsidRPr="00C52207">
        <w:rPr>
          <w:b/>
        </w:rPr>
        <w:t>Zákazník (odesílatel)</w:t>
      </w:r>
      <w:r w:rsidR="00F84CA1" w:rsidRPr="00C52207">
        <w:rPr>
          <w:b/>
        </w:rPr>
        <w:tab/>
      </w:r>
      <w:r w:rsidR="00F84CA1" w:rsidRPr="00C52207">
        <w:tab/>
      </w:r>
      <w:r w:rsidR="00F84CA1" w:rsidRPr="00C52207">
        <w:tab/>
      </w:r>
      <w:r w:rsidR="00F84CA1" w:rsidRPr="00C52207">
        <w:tab/>
        <w:t xml:space="preserve">  </w:t>
      </w:r>
      <w:r w:rsidR="00F52207" w:rsidRPr="00C52207">
        <w:t xml:space="preserve">         </w:t>
      </w:r>
      <w:r w:rsidR="00F84CA1" w:rsidRPr="00C52207">
        <w:rPr>
          <w:b/>
        </w:rPr>
        <w:t>Prodávající (adresát)</w:t>
      </w:r>
    </w:p>
    <w:p w14:paraId="5BB89DF5" w14:textId="70DE821B" w:rsidR="006C1E19" w:rsidRPr="00C52207" w:rsidRDefault="00F52207" w:rsidP="00F52207">
      <w:pPr>
        <w:tabs>
          <w:tab w:val="right" w:pos="3119"/>
        </w:tabs>
        <w:spacing w:after="0"/>
      </w:pPr>
      <w:r w:rsidRPr="00C52207">
        <w:t>Jméno a příjmení: ………………………</w:t>
      </w:r>
      <w:r w:rsidR="00F84CA1" w:rsidRPr="00C52207">
        <w:t xml:space="preserve">                                                  Název firmy:</w:t>
      </w:r>
      <w:r w:rsidR="00C52207" w:rsidRPr="00C52207">
        <w:rPr>
          <w:rFonts w:ascii="Inter-Regular" w:hAnsi="Inter-Regular" w:cs="Inter-Regular"/>
          <w:color w:val="333333"/>
          <w:sz w:val="15"/>
          <w:szCs w:val="15"/>
          <w:lang w:val="en-US"/>
        </w:rPr>
        <w:t xml:space="preserve"> </w:t>
      </w:r>
      <w:r w:rsidR="00C52207" w:rsidRPr="00C52207">
        <w:rPr>
          <w:lang w:val="en-US"/>
        </w:rPr>
        <w:t xml:space="preserve">Smartica Automation </w:t>
      </w:r>
      <w:r w:rsidR="00C52207">
        <w:rPr>
          <w:lang w:val="en-US"/>
        </w:rPr>
        <w:t>s</w:t>
      </w:r>
      <w:r w:rsidR="00C52207" w:rsidRPr="00C52207">
        <w:rPr>
          <w:lang w:val="en-US"/>
        </w:rPr>
        <w:t>.r.o.</w:t>
      </w:r>
    </w:p>
    <w:p w14:paraId="54909A5E" w14:textId="678017F6" w:rsidR="006C1E19" w:rsidRPr="00C52207" w:rsidRDefault="00F52207" w:rsidP="00F52207">
      <w:pPr>
        <w:tabs>
          <w:tab w:val="right" w:pos="3119"/>
        </w:tabs>
        <w:spacing w:after="0"/>
      </w:pPr>
      <w:r w:rsidRPr="00C52207">
        <w:t>Bydliště: …………………………………….</w:t>
      </w:r>
      <w:r w:rsidR="00F84CA1" w:rsidRPr="00C52207">
        <w:t xml:space="preserve">                                        </w:t>
      </w:r>
      <w:r w:rsidRPr="00C52207">
        <w:t xml:space="preserve">           IČ/DIČ: </w:t>
      </w:r>
      <w:r w:rsidR="00C52207" w:rsidRPr="00C52207">
        <w:rPr>
          <w:lang w:val="en-US"/>
        </w:rPr>
        <w:t>IČO 07863063 DIČ CZ07863063</w:t>
      </w:r>
    </w:p>
    <w:p w14:paraId="3557EAA5" w14:textId="2ABF1A82" w:rsidR="00C52207" w:rsidRDefault="006C1E19" w:rsidP="00C52207">
      <w:pPr>
        <w:tabs>
          <w:tab w:val="right" w:pos="3119"/>
        </w:tabs>
        <w:spacing w:after="0"/>
        <w:rPr>
          <w:lang w:val="en-US"/>
        </w:rPr>
      </w:pPr>
      <w:r w:rsidRPr="00C52207">
        <w:t>E-mail:</w:t>
      </w:r>
      <w:r w:rsidR="00F52207" w:rsidRPr="00C52207">
        <w:t xml:space="preserve"> ……………………………………….</w:t>
      </w:r>
      <w:r w:rsidR="00F84CA1" w:rsidRPr="00C52207">
        <w:t xml:space="preserve">                                          </w:t>
      </w:r>
      <w:r w:rsidR="00F52207" w:rsidRPr="00C52207">
        <w:t xml:space="preserve">         </w:t>
      </w:r>
      <w:r w:rsidR="00F84CA1" w:rsidRPr="00C52207">
        <w:t>Sídlo:</w:t>
      </w:r>
      <w:r w:rsidR="00F52207" w:rsidRPr="00C52207">
        <w:t xml:space="preserve"> </w:t>
      </w:r>
      <w:r w:rsidR="00C52207" w:rsidRPr="00C52207">
        <w:rPr>
          <w:lang w:val="en-US"/>
        </w:rPr>
        <w:t>Nové sady 988/2</w:t>
      </w:r>
      <w:r w:rsidR="00C52207">
        <w:rPr>
          <w:lang w:val="en-US"/>
        </w:rPr>
        <w:t>, Brno 60200</w:t>
      </w:r>
    </w:p>
    <w:p w14:paraId="0106B4B5" w14:textId="4B7ACA9C" w:rsidR="006C1E19" w:rsidRDefault="006C1E19" w:rsidP="00F52207">
      <w:pPr>
        <w:tabs>
          <w:tab w:val="right" w:pos="3119"/>
        </w:tabs>
        <w:spacing w:after="0"/>
      </w:pPr>
      <w:r w:rsidRPr="00C52207">
        <w:t>Telefon:</w:t>
      </w:r>
      <w:r w:rsidR="00F52207" w:rsidRPr="00C52207">
        <w:t xml:space="preserve"> …………………………………….</w:t>
      </w:r>
      <w:r w:rsidRPr="00C52207">
        <w:t xml:space="preserve"> </w:t>
      </w:r>
      <w:r w:rsidR="00F84CA1" w:rsidRPr="00C52207">
        <w:t xml:space="preserve">                                         </w:t>
      </w:r>
      <w:r w:rsidR="00F52207" w:rsidRPr="00C52207">
        <w:t xml:space="preserve">          E-mail: </w:t>
      </w:r>
      <w:hyperlink r:id="rId8" w:history="1">
        <w:r w:rsidR="00C52207" w:rsidRPr="002604B3">
          <w:rPr>
            <w:rStyle w:val="Hyperlink"/>
          </w:rPr>
          <w:t>info@smartica.cz</w:t>
        </w:r>
      </w:hyperlink>
    </w:p>
    <w:p w14:paraId="79E3A73C" w14:textId="77777777" w:rsidR="00C52207" w:rsidRDefault="00C52207" w:rsidP="00F52207">
      <w:pPr>
        <w:tabs>
          <w:tab w:val="right" w:pos="3119"/>
        </w:tabs>
        <w:spacing w:after="0"/>
      </w:pPr>
    </w:p>
    <w:p w14:paraId="70CD061B" w14:textId="182928D1" w:rsidR="00C52207" w:rsidRPr="004D77BF" w:rsidRDefault="00C52207" w:rsidP="00F52207">
      <w:pPr>
        <w:tabs>
          <w:tab w:val="right" w:pos="3119"/>
        </w:tabs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D77B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Adresa pro zaslání zboží:</w:t>
      </w:r>
    </w:p>
    <w:p w14:paraId="39D80A3D" w14:textId="639131F5" w:rsidR="00C52207" w:rsidRDefault="00C52207" w:rsidP="00F52207">
      <w:pPr>
        <w:tabs>
          <w:tab w:val="right" w:pos="3119"/>
        </w:tabs>
        <w:spacing w:after="0"/>
      </w:pPr>
      <w:r>
        <w:t>Beinspired s.r.o.</w:t>
      </w:r>
    </w:p>
    <w:p w14:paraId="02F0AC54" w14:textId="4A102D66" w:rsidR="004D77BF" w:rsidRDefault="00947933" w:rsidP="00F52207">
      <w:pPr>
        <w:tabs>
          <w:tab w:val="right" w:pos="3119"/>
        </w:tabs>
        <w:spacing w:after="0"/>
      </w:pPr>
      <w:r>
        <w:t>Smartica Automation s.r.o.</w:t>
      </w:r>
    </w:p>
    <w:p w14:paraId="4894ECC8" w14:textId="170FFDB0" w:rsidR="00C52207" w:rsidRDefault="00C52207" w:rsidP="00F52207">
      <w:pPr>
        <w:tabs>
          <w:tab w:val="right" w:pos="3119"/>
        </w:tabs>
        <w:spacing w:after="0"/>
      </w:pPr>
      <w:r>
        <w:t>Hněvkovského 30</w:t>
      </w:r>
    </w:p>
    <w:p w14:paraId="75E3CD39" w14:textId="63111EAB" w:rsidR="00C52207" w:rsidRPr="00C52207" w:rsidRDefault="00C52207" w:rsidP="00F52207">
      <w:pPr>
        <w:tabs>
          <w:tab w:val="right" w:pos="3119"/>
        </w:tabs>
        <w:spacing w:after="0"/>
        <w:rPr>
          <w:lang w:val="en-US"/>
        </w:rPr>
      </w:pPr>
      <w:r>
        <w:rPr>
          <w:lang w:val="en-US"/>
        </w:rPr>
        <w:t>61700 Brno</w:t>
      </w:r>
    </w:p>
    <w:p w14:paraId="794F2E3C" w14:textId="77777777" w:rsidR="00F84CA1" w:rsidRPr="00C52207" w:rsidRDefault="00F84CA1" w:rsidP="006C1E19"/>
    <w:p w14:paraId="6DADB3A0" w14:textId="77777777" w:rsidR="004408F8" w:rsidRPr="00C52207" w:rsidRDefault="00F84CA1" w:rsidP="00F84CA1">
      <w:pPr>
        <w:pStyle w:val="Heading2"/>
        <w:numPr>
          <w:ilvl w:val="0"/>
          <w:numId w:val="0"/>
        </w:numPr>
        <w:ind w:left="576" w:hanging="576"/>
      </w:pPr>
      <w:r w:rsidRPr="00C52207">
        <w:t>Věc: Odstoupení od kupní smlouvy</w:t>
      </w:r>
    </w:p>
    <w:p w14:paraId="3BD0E1DC" w14:textId="77777777" w:rsidR="00F84CA1" w:rsidRPr="00C52207" w:rsidRDefault="00F84CA1" w:rsidP="00F84CA1">
      <w:r w:rsidRPr="00C52207">
        <w:t xml:space="preserve">Dobrý den, </w:t>
      </w:r>
    </w:p>
    <w:p w14:paraId="57757B94" w14:textId="77777777" w:rsidR="00F84CA1" w:rsidRPr="00C52207" w:rsidRDefault="00F84CA1" w:rsidP="00F84CA1">
      <w:r w:rsidRPr="00C52207">
        <w:t xml:space="preserve">dne……………..jsem s vámi uzavřel/a kupní smlouvu </w:t>
      </w:r>
      <w:r w:rsidR="000B4614" w:rsidRPr="00C52207">
        <w:t>prostřednictvím vašeho internetového obchodu na zboží</w:t>
      </w:r>
      <w:r w:rsidR="00DF2772" w:rsidRPr="00C52207">
        <w:t xml:space="preserve"> (služby)</w:t>
      </w:r>
      <w:r w:rsidR="000B4614" w:rsidRPr="00C52207">
        <w:t xml:space="preserve"> uvedené v objednávce č. ……………..</w:t>
      </w:r>
    </w:p>
    <w:p w14:paraId="5112C19E" w14:textId="77777777" w:rsidR="000B4614" w:rsidRPr="00C52207" w:rsidRDefault="000B4614" w:rsidP="00F84CA1">
      <w:r w:rsidRPr="00C52207">
        <w:t>Tímto využívám svého zákonného práva (</w:t>
      </w:r>
      <w:r w:rsidRPr="00C52207">
        <w:rPr>
          <w:b/>
        </w:rPr>
        <w:t>89/2012 Sb. - Odstoupení od smlouvy § 1829</w:t>
      </w:r>
      <w:r w:rsidRPr="00C52207">
        <w:t>) a odstupuji od kupní smlouvy, která se týká zboží (některých položek) uvedeného v přiloženém daňovém dokladu (faktuře) č. ………………</w:t>
      </w:r>
    </w:p>
    <w:p w14:paraId="579AB6F8" w14:textId="18E3892A" w:rsidR="000B4614" w:rsidRDefault="000B4614" w:rsidP="00F84CA1">
      <w:r w:rsidRPr="00C52207">
        <w:t>Zboží zasílám zpět na uvedenou adresu. Žádám Vás tedy o zaslání peněžních prostředků ve výši ……</w:t>
      </w:r>
      <w:r w:rsidR="00826FA1">
        <w:t>.............</w:t>
      </w:r>
      <w:r w:rsidRPr="00C52207">
        <w:t>a částky ……</w:t>
      </w:r>
      <w:r w:rsidR="00F14A12">
        <w:t>.........</w:t>
      </w:r>
      <w:r w:rsidRPr="00C52207">
        <w:t xml:space="preserve">za poštovné na číslo bankovního účtu: </w:t>
      </w:r>
      <w:r w:rsidR="00F14A12">
        <w:t>.......................</w:t>
      </w:r>
      <w:r w:rsidRPr="00C52207">
        <w:t>…………………………….</w:t>
      </w:r>
    </w:p>
    <w:p w14:paraId="34C6F26F" w14:textId="77777777" w:rsidR="00DF2772" w:rsidRDefault="00DF2772" w:rsidP="00F84CA1"/>
    <w:p w14:paraId="4F4F6B7C" w14:textId="77777777" w:rsidR="00DF2772" w:rsidRDefault="00DF2772" w:rsidP="00DF2772">
      <w:pPr>
        <w:spacing w:after="0"/>
      </w:pPr>
      <w:r>
        <w:t xml:space="preserve">V </w:t>
      </w:r>
      <w:r w:rsidRPr="00C52207">
        <w:t>…………….dne ………………….</w:t>
      </w:r>
      <w:r>
        <w:tab/>
      </w:r>
      <w:r>
        <w:tab/>
      </w:r>
      <w:r>
        <w:tab/>
      </w:r>
      <w:r>
        <w:tab/>
      </w:r>
      <w:r>
        <w:tab/>
      </w:r>
      <w:r w:rsidRPr="00C52207">
        <w:t>……………………………………………..</w:t>
      </w:r>
    </w:p>
    <w:p w14:paraId="34DB41C0" w14:textId="77777777" w:rsidR="00DF2772" w:rsidRDefault="00DF2772" w:rsidP="00F84CA1">
      <w:r>
        <w:t xml:space="preserve">                                                                                                                           vlastnoruční podpis</w:t>
      </w:r>
    </w:p>
    <w:p w14:paraId="015348D2" w14:textId="77777777" w:rsidR="00DF2772" w:rsidRDefault="00DF2772" w:rsidP="00DF2772"/>
    <w:p w14:paraId="731D582F" w14:textId="77777777" w:rsidR="00DF2772" w:rsidRDefault="00DF2772" w:rsidP="00DF2772">
      <w:r>
        <w:rPr>
          <w:b/>
        </w:rPr>
        <w:t xml:space="preserve">Přílohy: </w:t>
      </w:r>
      <w:r>
        <w:t>daňový doklad (faktura), doklad o zaplacení poštovného</w:t>
      </w:r>
    </w:p>
    <w:p w14:paraId="47CCF03F" w14:textId="77777777" w:rsidR="00DF2772" w:rsidRDefault="00DF2772" w:rsidP="00DF2772"/>
    <w:p w14:paraId="1C2978EE" w14:textId="77777777" w:rsidR="00DF2772" w:rsidRPr="00DF2772" w:rsidRDefault="00DF2772" w:rsidP="00F84CA1">
      <w:pPr>
        <w:rPr>
          <w:i/>
          <w:sz w:val="20"/>
          <w:szCs w:val="20"/>
        </w:rPr>
      </w:pPr>
      <w:r>
        <w:rPr>
          <w:i/>
          <w:sz w:val="20"/>
          <w:szCs w:val="20"/>
        </w:rPr>
        <w:t>*</w:t>
      </w:r>
      <w:r w:rsidRPr="00DF2772">
        <w:rPr>
          <w:i/>
          <w:sz w:val="20"/>
          <w:szCs w:val="20"/>
        </w:rPr>
        <w:t xml:space="preserve">Poznámky: dokument </w:t>
      </w:r>
      <w:r w:rsidR="0040776A">
        <w:rPr>
          <w:i/>
          <w:sz w:val="20"/>
          <w:szCs w:val="20"/>
        </w:rPr>
        <w:t>doporučujeme</w:t>
      </w:r>
      <w:r w:rsidRPr="00DF2772">
        <w:rPr>
          <w:i/>
          <w:sz w:val="20"/>
          <w:szCs w:val="20"/>
        </w:rPr>
        <w:t xml:space="preserve"> vytisknout ve dvou vyhotoveních, vlastnoručně podepsat a t</w:t>
      </w:r>
      <w:r>
        <w:rPr>
          <w:i/>
          <w:sz w:val="20"/>
          <w:szCs w:val="20"/>
        </w:rPr>
        <w:t xml:space="preserve">eprve </w:t>
      </w:r>
      <w:r w:rsidR="0040776A">
        <w:rPr>
          <w:i/>
          <w:sz w:val="20"/>
          <w:szCs w:val="20"/>
        </w:rPr>
        <w:t xml:space="preserve">jeden </w:t>
      </w:r>
      <w:r>
        <w:rPr>
          <w:i/>
          <w:sz w:val="20"/>
          <w:szCs w:val="20"/>
        </w:rPr>
        <w:t>podepsaný dokument zaslat spolu se zbožím a dalšími dokumenty. J</w:t>
      </w:r>
      <w:r w:rsidR="0040776A">
        <w:rPr>
          <w:i/>
          <w:sz w:val="20"/>
          <w:szCs w:val="20"/>
        </w:rPr>
        <w:t xml:space="preserve">edná se pouze o doporučený vzorový dokument. Není možné tedy vymáhat jakékoliv náklady způsobené obsahovou chybou tohoto dokumentu. </w:t>
      </w:r>
    </w:p>
    <w:p w14:paraId="7E110658" w14:textId="77777777" w:rsidR="00B43FB2" w:rsidRDefault="00B43FB2" w:rsidP="00537E97"/>
    <w:sectPr w:rsidR="00B43FB2" w:rsidSect="00D61950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985" w:right="1418" w:bottom="1985" w:left="1418" w:header="454" w:footer="794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F1109" w14:textId="77777777" w:rsidR="00B379BC" w:rsidRDefault="00B379BC" w:rsidP="008F4090">
      <w:pPr>
        <w:spacing w:after="0" w:line="240" w:lineRule="auto"/>
      </w:pPr>
      <w:r>
        <w:separator/>
      </w:r>
    </w:p>
    <w:p w14:paraId="3C2D523F" w14:textId="77777777" w:rsidR="00B379BC" w:rsidRDefault="00B379BC"/>
  </w:endnote>
  <w:endnote w:type="continuationSeparator" w:id="0">
    <w:p w14:paraId="256B2916" w14:textId="77777777" w:rsidR="00B379BC" w:rsidRDefault="00B379BC" w:rsidP="008F4090">
      <w:pPr>
        <w:spacing w:after="0" w:line="240" w:lineRule="auto"/>
      </w:pPr>
      <w:r>
        <w:continuationSeparator/>
      </w:r>
    </w:p>
    <w:p w14:paraId="1B1406A3" w14:textId="77777777" w:rsidR="00B379BC" w:rsidRDefault="00B379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ter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648F5" w14:textId="77777777" w:rsidR="00835C7B" w:rsidRDefault="00835C7B" w:rsidP="001F7AF2">
    <w:pPr>
      <w:pStyle w:val="Footer"/>
    </w:pPr>
  </w:p>
  <w:p w14:paraId="633996C0" w14:textId="77777777" w:rsidR="00CB567A" w:rsidRDefault="00A85CE5">
    <w:pPr>
      <w:pStyle w:val="Footer"/>
    </w:pPr>
    <w:r w:rsidRPr="008C0F5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6E4E71" wp14:editId="23C42B7B">
              <wp:simplePos x="0" y="0"/>
              <wp:positionH relativeFrom="column">
                <wp:posOffset>-260350</wp:posOffset>
              </wp:positionH>
              <wp:positionV relativeFrom="paragraph">
                <wp:posOffset>148590</wp:posOffset>
              </wp:positionV>
              <wp:extent cx="6256020" cy="0"/>
              <wp:effectExtent l="0" t="0" r="11430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602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81F0FB1" id="Přímá spojnice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.5pt,11.7pt" to="472.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" strokecolor="#7f7f7f [1612]" strokeweight=".25pt"/>
          </w:pict>
        </mc:Fallback>
      </mc:AlternateContent>
    </w:r>
  </w:p>
  <w:p w14:paraId="335922FC" w14:textId="77777777" w:rsidR="00023259" w:rsidRDefault="00A85CE5" w:rsidP="001F7AF2">
    <w:pPr>
      <w:jc w:val="right"/>
    </w:pPr>
    <w:r w:rsidRPr="008C0F5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C4CCD9" wp14:editId="13F37F65">
              <wp:simplePos x="0" y="0"/>
              <wp:positionH relativeFrom="column">
                <wp:posOffset>2985770</wp:posOffset>
              </wp:positionH>
              <wp:positionV relativeFrom="paragraph">
                <wp:posOffset>88900</wp:posOffset>
              </wp:positionV>
              <wp:extent cx="3094355" cy="763270"/>
              <wp:effectExtent l="0" t="0" r="0" b="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4355" cy="7632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B4841C" w14:textId="72B807C9" w:rsidR="00F52207" w:rsidRPr="007E42C8" w:rsidRDefault="00C52207" w:rsidP="00F52207">
                          <w:pPr>
                            <w:spacing w:after="0" w:line="240" w:lineRule="auto"/>
                            <w:jc w:val="right"/>
                            <w:rPr>
                              <w:rFonts w:cstheme="minorHAnsi"/>
                              <w:b/>
                              <w:color w:val="808080" w:themeColor="background1" w:themeShade="80"/>
                              <w:sz w:val="18"/>
                            </w:rPr>
                          </w:pPr>
                          <w:r>
                            <w:rPr>
                              <w:rFonts w:cstheme="minorHAnsi"/>
                              <w:b/>
                              <w:color w:val="808080" w:themeColor="background1" w:themeShade="80"/>
                              <w:sz w:val="18"/>
                            </w:rPr>
                            <w:t>Smartica Automation s.r.o.</w:t>
                          </w:r>
                        </w:p>
                        <w:p w14:paraId="5284384A" w14:textId="51AFF5A4" w:rsidR="008C0F59" w:rsidRDefault="00C52207" w:rsidP="00C52207">
                          <w:pPr>
                            <w:spacing w:after="0" w:line="240" w:lineRule="auto"/>
                            <w:jc w:val="right"/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  <w:lang w:val="en-US"/>
                            </w:rPr>
                          </w:pPr>
                          <w:r w:rsidRPr="00C52207"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  <w:lang w:val="en-US"/>
                            </w:rPr>
                            <w:t>Nové sady 988/2</w:t>
                          </w:r>
                          <w:r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  <w:lang w:val="en-US"/>
                            </w:rPr>
                            <w:t xml:space="preserve"> </w:t>
                          </w:r>
                          <w:r w:rsidRPr="00C52207"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  <w:lang w:val="en-US"/>
                            </w:rPr>
                            <w:t>602 00 Brno</w:t>
                          </w:r>
                        </w:p>
                        <w:p w14:paraId="5DA67CA0" w14:textId="6FE23484" w:rsidR="00C52207" w:rsidRPr="007E42C8" w:rsidRDefault="00C52207" w:rsidP="00C52207">
                          <w:pPr>
                            <w:spacing w:after="0" w:line="240" w:lineRule="auto"/>
                            <w:jc w:val="right"/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</w:rPr>
                          </w:pPr>
                          <w:r w:rsidRPr="00C52207"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  <w:lang w:val="en-US"/>
                            </w:rPr>
                            <w:t>IČO 07863063 DIČ CZ07863063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C4CCD9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35.1pt;margin-top:7pt;width:243.65pt;height:6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" filled="f" stroked="f">
              <v:textbox>
                <w:txbxContent>
                  <w:p w14:paraId="25B4841C" w14:textId="72B807C9" w:rsidR="00F52207" w:rsidRPr="007E42C8" w:rsidRDefault="00C52207" w:rsidP="00F52207">
                    <w:pPr>
                      <w:spacing w:after="0" w:line="240" w:lineRule="auto"/>
                      <w:jc w:val="right"/>
                      <w:rPr>
                        <w:rFonts w:cstheme="minorHAnsi"/>
                        <w:b/>
                        <w:color w:val="808080" w:themeColor="background1" w:themeShade="80"/>
                        <w:sz w:val="18"/>
                      </w:rPr>
                    </w:pPr>
                    <w:r>
                      <w:rPr>
                        <w:rFonts w:cstheme="minorHAnsi"/>
                        <w:b/>
                        <w:color w:val="808080" w:themeColor="background1" w:themeShade="80"/>
                        <w:sz w:val="18"/>
                      </w:rPr>
                      <w:t>Smartica Automation s.r.o.</w:t>
                    </w:r>
                  </w:p>
                  <w:p w14:paraId="5284384A" w14:textId="51AFF5A4" w:rsidR="008C0F59" w:rsidRDefault="00C52207" w:rsidP="00C52207">
                    <w:pPr>
                      <w:spacing w:after="0" w:line="240" w:lineRule="auto"/>
                      <w:jc w:val="right"/>
                      <w:rPr>
                        <w:rFonts w:cstheme="minorHAnsi"/>
                        <w:color w:val="808080" w:themeColor="background1" w:themeShade="80"/>
                        <w:sz w:val="18"/>
                        <w:lang w:val="en-US"/>
                      </w:rPr>
                    </w:pPr>
                    <w:r w:rsidRPr="00C52207">
                      <w:rPr>
                        <w:rFonts w:cstheme="minorHAnsi"/>
                        <w:color w:val="808080" w:themeColor="background1" w:themeShade="80"/>
                        <w:sz w:val="18"/>
                        <w:lang w:val="en-US"/>
                      </w:rPr>
                      <w:t>Nové sady 988/2</w:t>
                    </w:r>
                    <w:r>
                      <w:rPr>
                        <w:rFonts w:cstheme="minorHAnsi"/>
                        <w:color w:val="808080" w:themeColor="background1" w:themeShade="80"/>
                        <w:sz w:val="18"/>
                        <w:lang w:val="en-US"/>
                      </w:rPr>
                      <w:t xml:space="preserve"> </w:t>
                    </w:r>
                    <w:r w:rsidRPr="00C52207">
                      <w:rPr>
                        <w:rFonts w:cstheme="minorHAnsi"/>
                        <w:color w:val="808080" w:themeColor="background1" w:themeShade="80"/>
                        <w:sz w:val="18"/>
                        <w:lang w:val="en-US"/>
                      </w:rPr>
                      <w:t>602 00 Brno</w:t>
                    </w:r>
                  </w:p>
                  <w:p w14:paraId="5DA67CA0" w14:textId="6FE23484" w:rsidR="00C52207" w:rsidRPr="007E42C8" w:rsidRDefault="00C52207" w:rsidP="00C52207">
                    <w:pPr>
                      <w:spacing w:after="0" w:line="240" w:lineRule="auto"/>
                      <w:jc w:val="right"/>
                      <w:rPr>
                        <w:rFonts w:cstheme="minorHAnsi"/>
                        <w:color w:val="808080" w:themeColor="background1" w:themeShade="80"/>
                        <w:sz w:val="18"/>
                      </w:rPr>
                    </w:pPr>
                    <w:r w:rsidRPr="00C52207">
                      <w:rPr>
                        <w:rFonts w:cstheme="minorHAnsi"/>
                        <w:color w:val="808080" w:themeColor="background1" w:themeShade="80"/>
                        <w:sz w:val="18"/>
                        <w:lang w:val="en-US"/>
                      </w:rPr>
                      <w:t>IČO 07863063 DIČ CZ07863063</w:t>
                    </w:r>
                  </w:p>
                </w:txbxContent>
              </v:textbox>
            </v:shape>
          </w:pict>
        </mc:Fallback>
      </mc:AlternateContent>
    </w:r>
    <w:r w:rsidRPr="008C0F5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6B0201" wp14:editId="4738E908">
              <wp:simplePos x="0" y="0"/>
              <wp:positionH relativeFrom="column">
                <wp:posOffset>-358775</wp:posOffset>
              </wp:positionH>
              <wp:positionV relativeFrom="paragraph">
                <wp:posOffset>93345</wp:posOffset>
              </wp:positionV>
              <wp:extent cx="3162935" cy="763270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62935" cy="7632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D6450B" w14:textId="061F28DA" w:rsidR="00F52207" w:rsidRPr="00C52207" w:rsidRDefault="00C52207" w:rsidP="00F52207">
                          <w:pPr>
                            <w:spacing w:after="0" w:line="240" w:lineRule="auto"/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  <w:lang w:val="en-US"/>
                            </w:rPr>
                          </w:pPr>
                          <w:hyperlink r:id="rId1" w:history="1">
                            <w:r w:rsidRPr="002604B3">
                              <w:rPr>
                                <w:rStyle w:val="Hyperlink"/>
                                <w:rFonts w:cstheme="minorHAnsi"/>
                                <w:sz w:val="18"/>
                              </w:rPr>
                              <w:t>www.tuya.cz</w:t>
                            </w:r>
                          </w:hyperlink>
                          <w:r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</w:rPr>
                            <w:tab/>
                          </w:r>
                          <w:r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</w:rPr>
                            <w:tab/>
                            <w:t>info</w:t>
                          </w:r>
                          <w:r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  <w:lang w:val="en-US"/>
                            </w:rPr>
                            <w:t>@tuya.cz</w:t>
                          </w:r>
                        </w:p>
                        <w:p w14:paraId="178FB4EA" w14:textId="746EECAA" w:rsidR="008C0F59" w:rsidRDefault="00C52207" w:rsidP="008C0F59">
                          <w:pPr>
                            <w:spacing w:after="0" w:line="240" w:lineRule="auto"/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</w:rPr>
                          </w:pPr>
                          <w:hyperlink r:id="rId2" w:history="1">
                            <w:r w:rsidRPr="002604B3">
                              <w:rPr>
                                <w:rStyle w:val="Hyperlink"/>
                                <w:rFonts w:cstheme="minorHAnsi"/>
                                <w:sz w:val="18"/>
                              </w:rPr>
                              <w:t>www.tuya.sk</w:t>
                            </w:r>
                          </w:hyperlink>
                          <w:r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</w:rPr>
                            <w:tab/>
                          </w:r>
                          <w:r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</w:rPr>
                            <w:tab/>
                            <w:t>info@tuya.sk</w:t>
                          </w:r>
                        </w:p>
                        <w:p w14:paraId="627E3F95" w14:textId="5E7A1BCF" w:rsidR="00C52207" w:rsidRDefault="00C52207" w:rsidP="008C0F59">
                          <w:pPr>
                            <w:spacing w:after="0" w:line="240" w:lineRule="auto"/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</w:rPr>
                          </w:pPr>
                          <w:hyperlink r:id="rId3" w:history="1">
                            <w:r w:rsidRPr="002604B3">
                              <w:rPr>
                                <w:rStyle w:val="Hyperlink"/>
                                <w:rFonts w:cstheme="minorHAnsi"/>
                                <w:sz w:val="18"/>
                              </w:rPr>
                              <w:t>www.sonoff.cz</w:t>
                            </w:r>
                          </w:hyperlink>
                          <w:r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</w:rPr>
                            <w:tab/>
                          </w:r>
                          <w:r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</w:rPr>
                            <w:tab/>
                            <w:t>info@sonoff.cz</w:t>
                          </w:r>
                        </w:p>
                        <w:p w14:paraId="4AA60637" w14:textId="094403BD" w:rsidR="00C52207" w:rsidRDefault="00C52207" w:rsidP="008C0F59">
                          <w:pPr>
                            <w:spacing w:after="0" w:line="240" w:lineRule="auto"/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</w:rPr>
                          </w:pPr>
                          <w:hyperlink r:id="rId4" w:history="1">
                            <w:r w:rsidRPr="002604B3">
                              <w:rPr>
                                <w:rStyle w:val="Hyperlink"/>
                                <w:rFonts w:cstheme="minorHAnsi"/>
                                <w:sz w:val="18"/>
                              </w:rPr>
                              <w:t>www.chytrevypinace.cz</w:t>
                            </w:r>
                          </w:hyperlink>
                          <w:r>
                            <w:rPr>
                              <w:rFonts w:cstheme="minorHAnsi"/>
                              <w:color w:val="808080" w:themeColor="background1" w:themeShade="80"/>
                              <w:sz w:val="18"/>
                            </w:rPr>
                            <w:tab/>
                            <w:t>info@chytrevypinace.cz</w:t>
                          </w:r>
                        </w:p>
                        <w:p w14:paraId="3467336C" w14:textId="77777777" w:rsidR="00C52207" w:rsidRPr="00B50FD1" w:rsidRDefault="00C52207" w:rsidP="008C0F59">
                          <w:pPr>
                            <w:spacing w:after="0" w:line="240" w:lineRule="auto"/>
                            <w:rPr>
                              <w:rFonts w:cstheme="minorHAnsi"/>
                              <w:color w:val="B389B8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6B0201" id="_x0000_s1027" type="#_x0000_t202" style="position:absolute;left:0;text-align:left;margin-left:-28.25pt;margin-top:7.35pt;width:249.05pt;height:6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" filled="f" stroked="f">
              <v:textbox>
                <w:txbxContent>
                  <w:p w14:paraId="30D6450B" w14:textId="061F28DA" w:rsidR="00F52207" w:rsidRPr="00C52207" w:rsidRDefault="00C52207" w:rsidP="00F52207">
                    <w:pPr>
                      <w:spacing w:after="0" w:line="240" w:lineRule="auto"/>
                      <w:rPr>
                        <w:rFonts w:cstheme="minorHAnsi"/>
                        <w:color w:val="808080" w:themeColor="background1" w:themeShade="80"/>
                        <w:sz w:val="18"/>
                        <w:lang w:val="en-US"/>
                      </w:rPr>
                    </w:pPr>
                    <w:hyperlink r:id="rId5" w:history="1">
                      <w:r w:rsidRPr="002604B3">
                        <w:rPr>
                          <w:rStyle w:val="Hyperlink"/>
                          <w:rFonts w:cstheme="minorHAnsi"/>
                          <w:sz w:val="18"/>
                        </w:rPr>
                        <w:t>www.tuya.cz</w:t>
                      </w:r>
                    </w:hyperlink>
                    <w:r>
                      <w:rPr>
                        <w:rFonts w:cstheme="minorHAnsi"/>
                        <w:color w:val="808080" w:themeColor="background1" w:themeShade="80"/>
                        <w:sz w:val="18"/>
                      </w:rPr>
                      <w:tab/>
                    </w:r>
                    <w:r>
                      <w:rPr>
                        <w:rFonts w:cstheme="minorHAnsi"/>
                        <w:color w:val="808080" w:themeColor="background1" w:themeShade="80"/>
                        <w:sz w:val="18"/>
                      </w:rPr>
                      <w:tab/>
                      <w:t>info</w:t>
                    </w:r>
                    <w:r>
                      <w:rPr>
                        <w:rFonts w:cstheme="minorHAnsi"/>
                        <w:color w:val="808080" w:themeColor="background1" w:themeShade="80"/>
                        <w:sz w:val="18"/>
                        <w:lang w:val="en-US"/>
                      </w:rPr>
                      <w:t>@tuya.cz</w:t>
                    </w:r>
                  </w:p>
                  <w:p w14:paraId="178FB4EA" w14:textId="746EECAA" w:rsidR="008C0F59" w:rsidRDefault="00C52207" w:rsidP="008C0F59">
                    <w:pPr>
                      <w:spacing w:after="0" w:line="240" w:lineRule="auto"/>
                      <w:rPr>
                        <w:rFonts w:cstheme="minorHAnsi"/>
                        <w:color w:val="808080" w:themeColor="background1" w:themeShade="80"/>
                        <w:sz w:val="18"/>
                      </w:rPr>
                    </w:pPr>
                    <w:hyperlink r:id="rId6" w:history="1">
                      <w:r w:rsidRPr="002604B3">
                        <w:rPr>
                          <w:rStyle w:val="Hyperlink"/>
                          <w:rFonts w:cstheme="minorHAnsi"/>
                          <w:sz w:val="18"/>
                        </w:rPr>
                        <w:t>www.tuya.sk</w:t>
                      </w:r>
                    </w:hyperlink>
                    <w:r>
                      <w:rPr>
                        <w:rFonts w:cstheme="minorHAnsi"/>
                        <w:color w:val="808080" w:themeColor="background1" w:themeShade="80"/>
                        <w:sz w:val="18"/>
                      </w:rPr>
                      <w:tab/>
                    </w:r>
                    <w:r>
                      <w:rPr>
                        <w:rFonts w:cstheme="minorHAnsi"/>
                        <w:color w:val="808080" w:themeColor="background1" w:themeShade="80"/>
                        <w:sz w:val="18"/>
                      </w:rPr>
                      <w:tab/>
                      <w:t>info@tuya.sk</w:t>
                    </w:r>
                  </w:p>
                  <w:p w14:paraId="627E3F95" w14:textId="5E7A1BCF" w:rsidR="00C52207" w:rsidRDefault="00C52207" w:rsidP="008C0F59">
                    <w:pPr>
                      <w:spacing w:after="0" w:line="240" w:lineRule="auto"/>
                      <w:rPr>
                        <w:rFonts w:cstheme="minorHAnsi"/>
                        <w:color w:val="808080" w:themeColor="background1" w:themeShade="80"/>
                        <w:sz w:val="18"/>
                      </w:rPr>
                    </w:pPr>
                    <w:hyperlink r:id="rId7" w:history="1">
                      <w:r w:rsidRPr="002604B3">
                        <w:rPr>
                          <w:rStyle w:val="Hyperlink"/>
                          <w:rFonts w:cstheme="minorHAnsi"/>
                          <w:sz w:val="18"/>
                        </w:rPr>
                        <w:t>www.sonoff.cz</w:t>
                      </w:r>
                    </w:hyperlink>
                    <w:r>
                      <w:rPr>
                        <w:rFonts w:cstheme="minorHAnsi"/>
                        <w:color w:val="808080" w:themeColor="background1" w:themeShade="80"/>
                        <w:sz w:val="18"/>
                      </w:rPr>
                      <w:tab/>
                    </w:r>
                    <w:r>
                      <w:rPr>
                        <w:rFonts w:cstheme="minorHAnsi"/>
                        <w:color w:val="808080" w:themeColor="background1" w:themeShade="80"/>
                        <w:sz w:val="18"/>
                      </w:rPr>
                      <w:tab/>
                      <w:t>info@sonoff.cz</w:t>
                    </w:r>
                  </w:p>
                  <w:p w14:paraId="4AA60637" w14:textId="094403BD" w:rsidR="00C52207" w:rsidRDefault="00C52207" w:rsidP="008C0F59">
                    <w:pPr>
                      <w:spacing w:after="0" w:line="240" w:lineRule="auto"/>
                      <w:rPr>
                        <w:rFonts w:cstheme="minorHAnsi"/>
                        <w:color w:val="808080" w:themeColor="background1" w:themeShade="80"/>
                        <w:sz w:val="18"/>
                      </w:rPr>
                    </w:pPr>
                    <w:hyperlink r:id="rId8" w:history="1">
                      <w:r w:rsidRPr="002604B3">
                        <w:rPr>
                          <w:rStyle w:val="Hyperlink"/>
                          <w:rFonts w:cstheme="minorHAnsi"/>
                          <w:sz w:val="18"/>
                        </w:rPr>
                        <w:t>www.chytrevypinace.cz</w:t>
                      </w:r>
                    </w:hyperlink>
                    <w:r>
                      <w:rPr>
                        <w:rFonts w:cstheme="minorHAnsi"/>
                        <w:color w:val="808080" w:themeColor="background1" w:themeShade="80"/>
                        <w:sz w:val="18"/>
                      </w:rPr>
                      <w:tab/>
                      <w:t>info@chytrevypinace.cz</w:t>
                    </w:r>
                  </w:p>
                  <w:p w14:paraId="3467336C" w14:textId="77777777" w:rsidR="00C52207" w:rsidRPr="00B50FD1" w:rsidRDefault="00C52207" w:rsidP="008C0F59">
                    <w:pPr>
                      <w:spacing w:after="0" w:line="240" w:lineRule="auto"/>
                      <w:rPr>
                        <w:rFonts w:cstheme="minorHAnsi"/>
                        <w:color w:val="B389B8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CAA7C" w14:textId="77777777" w:rsidR="00F27222" w:rsidRDefault="00F2722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1ED4D80" wp14:editId="07C2CC85">
              <wp:simplePos x="0" y="0"/>
              <wp:positionH relativeFrom="column">
                <wp:posOffset>403860</wp:posOffset>
              </wp:positionH>
              <wp:positionV relativeFrom="paragraph">
                <wp:posOffset>9890125</wp:posOffset>
              </wp:positionV>
              <wp:extent cx="2431415" cy="620395"/>
              <wp:effectExtent l="0" t="4445" r="0" b="3810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1415" cy="6203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331B43" w14:textId="77777777" w:rsidR="00F27222" w:rsidRPr="00BC3127" w:rsidRDefault="00F27222">
                          <w:pPr>
                            <w:rPr>
                              <w:b/>
                              <w:color w:val="007A62"/>
                            </w:rPr>
                          </w:pPr>
                          <w:r w:rsidRPr="00BC3127">
                            <w:rPr>
                              <w:b/>
                              <w:color w:val="007A62"/>
                            </w:rPr>
                            <w:t>www.medicalmonitor.cz</w:t>
                          </w:r>
                          <w:r w:rsidRPr="00BC3127">
                            <w:rPr>
                              <w:b/>
                              <w:color w:val="007A62"/>
                            </w:rPr>
                            <w:br/>
                            <w:t>office@medicalmonitor.cz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1ED4D80" id="_x0000_t202" coordsize="21600,21600" o:spt="202" path="m,l,21600r21600,l21600,xe">
              <v:stroke joinstyle="miter"/>
              <v:path gradientshapeok="t" o:connecttype="rect"/>
            </v:shapetype>
            <v:shape id="Textové pole 13" o:spid="_x0000_s1028" type="#_x0000_t202" style="position:absolute;margin-left:31.8pt;margin-top:778.75pt;width:191.45pt;height:48.85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" stroked="f" strokecolor="blue">
              <v:textbox style="mso-fit-shape-to-text:t">
                <w:txbxContent>
                  <w:p w14:paraId="75331B43" w14:textId="77777777" w:rsidR="00F27222" w:rsidRPr="00BC3127" w:rsidRDefault="00F27222">
                    <w:pPr>
                      <w:rPr>
                        <w:b/>
                        <w:color w:val="007A62"/>
                      </w:rPr>
                    </w:pPr>
                    <w:r w:rsidRPr="00BC3127">
                      <w:rPr>
                        <w:b/>
                        <w:color w:val="007A62"/>
                      </w:rPr>
                      <w:t>www.medicalmonitor.cz</w:t>
                    </w:r>
                    <w:r w:rsidRPr="00BC3127">
                      <w:rPr>
                        <w:b/>
                        <w:color w:val="007A62"/>
                      </w:rPr>
                      <w:br/>
                      <w:t>office@medicalmonitor.cz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72CB374" wp14:editId="68ED4F42">
              <wp:simplePos x="0" y="0"/>
              <wp:positionH relativeFrom="column">
                <wp:posOffset>323215</wp:posOffset>
              </wp:positionH>
              <wp:positionV relativeFrom="paragraph">
                <wp:posOffset>9680575</wp:posOffset>
              </wp:positionV>
              <wp:extent cx="6840220" cy="53975"/>
              <wp:effectExtent l="3175" t="0" r="0" b="3810"/>
              <wp:wrapNone/>
              <wp:docPr id="12" name="Obdélník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40220" cy="53975"/>
                      </a:xfrm>
                      <a:prstGeom prst="rect">
                        <a:avLst/>
                      </a:prstGeom>
                      <a:solidFill>
                        <a:srgbClr val="007A6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0E61B7" id="Obdélník 12" o:spid="_x0000_s1026" style="position:absolute;margin-left:25.45pt;margin-top:762.25pt;width:538.6pt;height: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" fillcolor="#007a62" stroked="f" strokeweight=".2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30677A2" wp14:editId="5A2867D4">
              <wp:simplePos x="0" y="0"/>
              <wp:positionH relativeFrom="column">
                <wp:posOffset>4252595</wp:posOffset>
              </wp:positionH>
              <wp:positionV relativeFrom="paragraph">
                <wp:posOffset>9885680</wp:posOffset>
              </wp:positionV>
              <wp:extent cx="2886710" cy="807085"/>
              <wp:effectExtent l="0" t="4445" r="635" b="0"/>
              <wp:wrapNone/>
              <wp:docPr id="11" name="Textové po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710" cy="807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7624D" w14:textId="77777777" w:rsidR="00F27222" w:rsidRPr="00BC3127" w:rsidRDefault="00F27222" w:rsidP="00BC3127">
                          <w:pPr>
                            <w:jc w:val="right"/>
                            <w:rPr>
                              <w:color w:val="007A62"/>
                            </w:rPr>
                          </w:pPr>
                          <w:r w:rsidRPr="00BC3127">
                            <w:rPr>
                              <w:color w:val="007A62"/>
                            </w:rPr>
                            <w:t>IČ: 03352552</w:t>
                          </w:r>
                          <w:r w:rsidRPr="00BC3127">
                            <w:rPr>
                              <w:color w:val="007A62"/>
                            </w:rPr>
                            <w:br/>
                            <w:t>Korunní 810/104, 101 00  Praha 10 Vinohrady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0677A2" id="Textové pole 11" o:spid="_x0000_s1029" type="#_x0000_t202" style="position:absolute;margin-left:334.85pt;margin-top:778.4pt;width:227.3pt;height:63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" stroked="f" strokecolor="blue">
              <v:textbox style="mso-fit-shape-to-text:t">
                <w:txbxContent>
                  <w:p w14:paraId="3FA7624D" w14:textId="77777777" w:rsidR="00F27222" w:rsidRPr="00BC3127" w:rsidRDefault="00F27222" w:rsidP="00BC3127">
                    <w:pPr>
                      <w:jc w:val="right"/>
                      <w:rPr>
                        <w:color w:val="007A62"/>
                      </w:rPr>
                    </w:pPr>
                    <w:r w:rsidRPr="00BC3127">
                      <w:rPr>
                        <w:color w:val="007A62"/>
                      </w:rPr>
                      <w:t>IČ: 03352552</w:t>
                    </w:r>
                    <w:r w:rsidRPr="00BC3127">
                      <w:rPr>
                        <w:color w:val="007A62"/>
                      </w:rPr>
                      <w:br/>
                      <w:t>Korunní 810/104, 101 00  Praha 10 Vinohrady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B241218" wp14:editId="11D71A02">
              <wp:simplePos x="0" y="0"/>
              <wp:positionH relativeFrom="column">
                <wp:posOffset>403860</wp:posOffset>
              </wp:positionH>
              <wp:positionV relativeFrom="paragraph">
                <wp:posOffset>9890125</wp:posOffset>
              </wp:positionV>
              <wp:extent cx="2431415" cy="620395"/>
              <wp:effectExtent l="0" t="4445" r="0" b="3810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1415" cy="6203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43DFF9" w14:textId="77777777" w:rsidR="00F27222" w:rsidRPr="00BC3127" w:rsidRDefault="00F27222">
                          <w:pPr>
                            <w:rPr>
                              <w:b/>
                              <w:color w:val="007A62"/>
                            </w:rPr>
                          </w:pPr>
                          <w:r w:rsidRPr="00BC3127">
                            <w:rPr>
                              <w:b/>
                              <w:color w:val="007A62"/>
                            </w:rPr>
                            <w:t>www.medicalmonitor.cz</w:t>
                          </w:r>
                          <w:r w:rsidRPr="00BC3127">
                            <w:rPr>
                              <w:b/>
                              <w:color w:val="007A62"/>
                            </w:rPr>
                            <w:br/>
                            <w:t>office@medicalmonitor.cz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B241218" id="Textové pole 10" o:spid="_x0000_s1030" type="#_x0000_t202" style="position:absolute;margin-left:31.8pt;margin-top:778.75pt;width:191.45pt;height:48.85pt;z-index:2516551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" stroked="f" strokecolor="blue">
              <v:textbox style="mso-fit-shape-to-text:t">
                <w:txbxContent>
                  <w:p w14:paraId="3B43DFF9" w14:textId="77777777" w:rsidR="00F27222" w:rsidRPr="00BC3127" w:rsidRDefault="00F27222">
                    <w:pPr>
                      <w:rPr>
                        <w:b/>
                        <w:color w:val="007A62"/>
                      </w:rPr>
                    </w:pPr>
                    <w:r w:rsidRPr="00BC3127">
                      <w:rPr>
                        <w:b/>
                        <w:color w:val="007A62"/>
                      </w:rPr>
                      <w:t>www.medicalmonitor.cz</w:t>
                    </w:r>
                    <w:r w:rsidRPr="00BC3127">
                      <w:rPr>
                        <w:b/>
                        <w:color w:val="007A62"/>
                      </w:rPr>
                      <w:br/>
                      <w:t>office@medicalmonitor.cz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40D78CD" wp14:editId="13DFFB2F">
              <wp:simplePos x="0" y="0"/>
              <wp:positionH relativeFrom="column">
                <wp:posOffset>323215</wp:posOffset>
              </wp:positionH>
              <wp:positionV relativeFrom="paragraph">
                <wp:posOffset>9680575</wp:posOffset>
              </wp:positionV>
              <wp:extent cx="6840220" cy="53975"/>
              <wp:effectExtent l="3175" t="0" r="0" b="3810"/>
              <wp:wrapNone/>
              <wp:docPr id="9" name="Obdélník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40220" cy="53975"/>
                      </a:xfrm>
                      <a:prstGeom prst="rect">
                        <a:avLst/>
                      </a:prstGeom>
                      <a:solidFill>
                        <a:srgbClr val="007A6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896C76" id="Obdélník 9" o:spid="_x0000_s1026" style="position:absolute;margin-left:25.45pt;margin-top:762.25pt;width:538.6pt;height:4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" fillcolor="#007a62" stroked="f" strokeweight=".2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12B40215" wp14:editId="1EC0A876">
              <wp:simplePos x="0" y="0"/>
              <wp:positionH relativeFrom="column">
                <wp:posOffset>4252595</wp:posOffset>
              </wp:positionH>
              <wp:positionV relativeFrom="paragraph">
                <wp:posOffset>9885680</wp:posOffset>
              </wp:positionV>
              <wp:extent cx="2886710" cy="807085"/>
              <wp:effectExtent l="0" t="4445" r="635" b="0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710" cy="807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D4584F" w14:textId="77777777" w:rsidR="00F27222" w:rsidRPr="00BC3127" w:rsidRDefault="00F27222" w:rsidP="00BC3127">
                          <w:pPr>
                            <w:jc w:val="right"/>
                            <w:rPr>
                              <w:color w:val="007A62"/>
                            </w:rPr>
                          </w:pPr>
                          <w:r w:rsidRPr="00BC3127">
                            <w:rPr>
                              <w:color w:val="007A62"/>
                            </w:rPr>
                            <w:t>IČ: 03352552</w:t>
                          </w:r>
                          <w:r w:rsidRPr="00BC3127">
                            <w:rPr>
                              <w:color w:val="007A62"/>
                            </w:rPr>
                            <w:br/>
                            <w:t>Korunní 810/104, 101 00  Praha 10 Vinohrady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40215" id="Textové pole 8" o:spid="_x0000_s1031" type="#_x0000_t202" style="position:absolute;margin-left:334.85pt;margin-top:778.4pt;width:227.3pt;height:63.5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" stroked="f" strokecolor="blue">
              <v:textbox style="mso-fit-shape-to-text:t">
                <w:txbxContent>
                  <w:p w14:paraId="6FD4584F" w14:textId="77777777" w:rsidR="00F27222" w:rsidRPr="00BC3127" w:rsidRDefault="00F27222" w:rsidP="00BC3127">
                    <w:pPr>
                      <w:jc w:val="right"/>
                      <w:rPr>
                        <w:color w:val="007A62"/>
                      </w:rPr>
                    </w:pPr>
                    <w:r w:rsidRPr="00BC3127">
                      <w:rPr>
                        <w:color w:val="007A62"/>
                      </w:rPr>
                      <w:t>IČ: 03352552</w:t>
                    </w:r>
                    <w:r w:rsidRPr="00BC3127">
                      <w:rPr>
                        <w:color w:val="007A62"/>
                      </w:rPr>
                      <w:br/>
                      <w:t>Korunní 810/104, 101 00  Praha 10 Vinohrady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600B7F9F" wp14:editId="342BDEEA">
              <wp:simplePos x="0" y="0"/>
              <wp:positionH relativeFrom="column">
                <wp:posOffset>403860</wp:posOffset>
              </wp:positionH>
              <wp:positionV relativeFrom="paragraph">
                <wp:posOffset>9890125</wp:posOffset>
              </wp:positionV>
              <wp:extent cx="2431415" cy="620395"/>
              <wp:effectExtent l="0" t="4445" r="0" b="3810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1415" cy="6203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17AC2F" w14:textId="77777777" w:rsidR="00F27222" w:rsidRPr="00BC3127" w:rsidRDefault="00F27222">
                          <w:pPr>
                            <w:rPr>
                              <w:b/>
                              <w:color w:val="007A62"/>
                            </w:rPr>
                          </w:pPr>
                          <w:r w:rsidRPr="00BC3127">
                            <w:rPr>
                              <w:b/>
                              <w:color w:val="007A62"/>
                            </w:rPr>
                            <w:t>www.medicalmonitor.cz</w:t>
                          </w:r>
                          <w:r w:rsidRPr="00BC3127">
                            <w:rPr>
                              <w:b/>
                              <w:color w:val="007A62"/>
                            </w:rPr>
                            <w:br/>
                            <w:t>office@medicalmonitor.cz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00B7F9F" id="Textové pole 7" o:spid="_x0000_s1032" type="#_x0000_t202" style="position:absolute;margin-left:31.8pt;margin-top:778.75pt;width:191.45pt;height:48.85pt;z-index:2516520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" stroked="f" strokecolor="blue">
              <v:textbox style="mso-fit-shape-to-text:t">
                <w:txbxContent>
                  <w:p w14:paraId="5D17AC2F" w14:textId="77777777" w:rsidR="00F27222" w:rsidRPr="00BC3127" w:rsidRDefault="00F27222">
                    <w:pPr>
                      <w:rPr>
                        <w:b/>
                        <w:color w:val="007A62"/>
                      </w:rPr>
                    </w:pPr>
                    <w:r w:rsidRPr="00BC3127">
                      <w:rPr>
                        <w:b/>
                        <w:color w:val="007A62"/>
                      </w:rPr>
                      <w:t>www.medicalmonitor.cz</w:t>
                    </w:r>
                    <w:r w:rsidRPr="00BC3127">
                      <w:rPr>
                        <w:b/>
                        <w:color w:val="007A62"/>
                      </w:rPr>
                      <w:br/>
                      <w:t>office@medicalmonitor.cz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85C42" w14:textId="77777777" w:rsidR="00B379BC" w:rsidRDefault="00B379BC" w:rsidP="008F4090">
      <w:pPr>
        <w:spacing w:after="0" w:line="240" w:lineRule="auto"/>
      </w:pPr>
      <w:r>
        <w:separator/>
      </w:r>
    </w:p>
    <w:p w14:paraId="5E0833B4" w14:textId="77777777" w:rsidR="00B379BC" w:rsidRDefault="00B379BC"/>
  </w:footnote>
  <w:footnote w:type="continuationSeparator" w:id="0">
    <w:p w14:paraId="555A488A" w14:textId="77777777" w:rsidR="00B379BC" w:rsidRDefault="00B379BC" w:rsidP="008F4090">
      <w:pPr>
        <w:spacing w:after="0" w:line="240" w:lineRule="auto"/>
      </w:pPr>
      <w:r>
        <w:continuationSeparator/>
      </w:r>
    </w:p>
    <w:p w14:paraId="039DAF87" w14:textId="77777777" w:rsidR="00B379BC" w:rsidRDefault="00B379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50E5" w14:textId="77777777" w:rsidR="008F4090" w:rsidRDefault="00B379BC">
    <w:pPr>
      <w:pStyle w:val="Header"/>
    </w:pPr>
    <w:r>
      <w:rPr>
        <w:noProof/>
      </w:rPr>
      <w:pict w14:anchorId="3136F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3338143" o:spid="_x0000_s1029" type="#_x0000_t75" style="position:absolute;margin-left:0;margin-top:0;width:481.9pt;height:714.95pt;z-index:-251653120;mso-position-horizontal:center;mso-position-horizontal-relative:margin;mso-position-vertical:center;mso-position-vertical-relative:margin" o:allowincell="f">
          <v:imagedata r:id="rId1" o:title="hlavickovy papir 2"/>
          <w10:wrap anchorx="margin" anchory="margin"/>
        </v:shape>
      </w:pict>
    </w:r>
  </w:p>
  <w:p w14:paraId="3A093DCE" w14:textId="77777777" w:rsidR="00023259" w:rsidRDefault="0002325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E1C1C" w14:textId="77777777" w:rsidR="00E9403A" w:rsidRPr="00E9403A" w:rsidRDefault="00E9403A" w:rsidP="00E9403A">
    <w:pPr>
      <w:pStyle w:val="Header"/>
      <w:jc w:val="center"/>
      <w:rPr>
        <w:sz w:val="14"/>
      </w:rPr>
    </w:pPr>
  </w:p>
  <w:p w14:paraId="52DCD8E2" w14:textId="77777777" w:rsidR="00CB567A" w:rsidRDefault="00CB567A" w:rsidP="00E9403A">
    <w:pPr>
      <w:pStyle w:val="Header"/>
      <w:jc w:val="center"/>
    </w:pPr>
  </w:p>
  <w:p w14:paraId="7D7926F2" w14:textId="77777777" w:rsidR="00023259" w:rsidRDefault="00023259" w:rsidP="007E42C8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C0B8F" w14:textId="77777777" w:rsidR="008C0F59" w:rsidRDefault="008C0F59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D50BDBB" wp14:editId="4D8BA95E">
          <wp:simplePos x="0" y="0"/>
          <wp:positionH relativeFrom="margin">
            <wp:align>center</wp:align>
          </wp:positionH>
          <wp:positionV relativeFrom="paragraph">
            <wp:posOffset>1848485</wp:posOffset>
          </wp:positionV>
          <wp:extent cx="2882900" cy="1177344"/>
          <wp:effectExtent l="0" t="0" r="0" b="3810"/>
          <wp:wrapNone/>
          <wp:docPr id="17" name="Obrázek 17" descr="D:\NDC\logo-NDC-onl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NDC\logo-NDC-only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2900" cy="11773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0484"/>
    <w:multiLevelType w:val="hybridMultilevel"/>
    <w:tmpl w:val="C4741E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5467E"/>
    <w:multiLevelType w:val="hybridMultilevel"/>
    <w:tmpl w:val="0F6614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73AD5"/>
    <w:multiLevelType w:val="multilevel"/>
    <w:tmpl w:val="7F1266A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E796B2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51426813">
    <w:abstractNumId w:val="3"/>
  </w:num>
  <w:num w:numId="2" w16cid:durableId="804354743">
    <w:abstractNumId w:val="2"/>
  </w:num>
  <w:num w:numId="3" w16cid:durableId="1722899487">
    <w:abstractNumId w:val="0"/>
  </w:num>
  <w:num w:numId="4" w16cid:durableId="468595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4F"/>
    <w:rsid w:val="00002EB9"/>
    <w:rsid w:val="000156C3"/>
    <w:rsid w:val="00023259"/>
    <w:rsid w:val="00044F50"/>
    <w:rsid w:val="00094183"/>
    <w:rsid w:val="00095ECF"/>
    <w:rsid w:val="000B4614"/>
    <w:rsid w:val="000D2B5F"/>
    <w:rsid w:val="001A4BAE"/>
    <w:rsid w:val="001E56B5"/>
    <w:rsid w:val="001F7AF2"/>
    <w:rsid w:val="00233BB5"/>
    <w:rsid w:val="00291B97"/>
    <w:rsid w:val="002B1980"/>
    <w:rsid w:val="00334B5A"/>
    <w:rsid w:val="0040776A"/>
    <w:rsid w:val="004343EA"/>
    <w:rsid w:val="004408F8"/>
    <w:rsid w:val="00470CB2"/>
    <w:rsid w:val="004D77BF"/>
    <w:rsid w:val="00537E97"/>
    <w:rsid w:val="005E47A0"/>
    <w:rsid w:val="00613957"/>
    <w:rsid w:val="0064256B"/>
    <w:rsid w:val="00667CB3"/>
    <w:rsid w:val="00685714"/>
    <w:rsid w:val="006A5187"/>
    <w:rsid w:val="006C1E19"/>
    <w:rsid w:val="006D286D"/>
    <w:rsid w:val="007E42C8"/>
    <w:rsid w:val="007F6471"/>
    <w:rsid w:val="00822432"/>
    <w:rsid w:val="00826FA1"/>
    <w:rsid w:val="00835C7B"/>
    <w:rsid w:val="00837AF3"/>
    <w:rsid w:val="008A0142"/>
    <w:rsid w:val="008B2959"/>
    <w:rsid w:val="008C0F59"/>
    <w:rsid w:val="008D142E"/>
    <w:rsid w:val="008F4090"/>
    <w:rsid w:val="00935260"/>
    <w:rsid w:val="00947933"/>
    <w:rsid w:val="009D03F9"/>
    <w:rsid w:val="00A1145E"/>
    <w:rsid w:val="00A143B7"/>
    <w:rsid w:val="00A85CE5"/>
    <w:rsid w:val="00AB5DD4"/>
    <w:rsid w:val="00B379BC"/>
    <w:rsid w:val="00B43FB2"/>
    <w:rsid w:val="00B77D73"/>
    <w:rsid w:val="00C2254D"/>
    <w:rsid w:val="00C35501"/>
    <w:rsid w:val="00C52207"/>
    <w:rsid w:val="00CB567A"/>
    <w:rsid w:val="00D33A2E"/>
    <w:rsid w:val="00D47D6C"/>
    <w:rsid w:val="00D61950"/>
    <w:rsid w:val="00DF2772"/>
    <w:rsid w:val="00E324E8"/>
    <w:rsid w:val="00E9403A"/>
    <w:rsid w:val="00EA6A23"/>
    <w:rsid w:val="00EB3DA4"/>
    <w:rsid w:val="00F00AC5"/>
    <w:rsid w:val="00F10F4F"/>
    <w:rsid w:val="00F14A12"/>
    <w:rsid w:val="00F27222"/>
    <w:rsid w:val="00F4229B"/>
    <w:rsid w:val="00F52207"/>
    <w:rsid w:val="00F84CA1"/>
    <w:rsid w:val="00FD71FD"/>
    <w:rsid w:val="00FE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EB081"/>
  <w15:docId w15:val="{35376EAE-91D5-431D-988D-89922A59F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403A"/>
    <w:pPr>
      <w:keepNext/>
      <w:keepLines/>
      <w:numPr>
        <w:numId w:val="2"/>
      </w:numPr>
      <w:spacing w:after="240"/>
      <w:outlineLvl w:val="0"/>
    </w:pPr>
    <w:rPr>
      <w:rFonts w:eastAsiaTheme="majorEastAsia" w:cstheme="minorHAnsi"/>
      <w:b/>
      <w:bCs/>
      <w:color w:val="1B545B"/>
      <w:sz w:val="32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13957"/>
    <w:pPr>
      <w:numPr>
        <w:ilvl w:val="1"/>
      </w:numPr>
      <w:outlineLvl w:val="1"/>
    </w:pPr>
    <w:rPr>
      <w:b w:val="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7E42C8"/>
    <w:pPr>
      <w:numPr>
        <w:ilvl w:val="2"/>
      </w:numPr>
      <w:outlineLvl w:val="2"/>
    </w:pPr>
    <w:rPr>
      <w:b/>
      <w:color w:val="595959" w:themeColor="text1" w:themeTint="A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0CB2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CB2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CB2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CB2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CB2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CB2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4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090"/>
  </w:style>
  <w:style w:type="paragraph" w:styleId="Footer">
    <w:name w:val="footer"/>
    <w:basedOn w:val="Normal"/>
    <w:link w:val="FooterChar"/>
    <w:uiPriority w:val="99"/>
    <w:unhideWhenUsed/>
    <w:rsid w:val="008F4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090"/>
  </w:style>
  <w:style w:type="paragraph" w:styleId="BalloonText">
    <w:name w:val="Balloon Text"/>
    <w:basedOn w:val="Normal"/>
    <w:link w:val="BalloonTextChar"/>
    <w:uiPriority w:val="99"/>
    <w:semiHidden/>
    <w:unhideWhenUsed/>
    <w:rsid w:val="00CB5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67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27222"/>
    <w:pPr>
      <w:spacing w:after="0" w:line="240" w:lineRule="auto"/>
    </w:pPr>
    <w:rPr>
      <w:rFonts w:eastAsiaTheme="minorHAnsi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E9403A"/>
    <w:rPr>
      <w:rFonts w:eastAsiaTheme="majorEastAsia" w:cstheme="minorHAnsi"/>
      <w:b/>
      <w:bCs/>
      <w:color w:val="1B545B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13957"/>
    <w:rPr>
      <w:rFonts w:eastAsiaTheme="majorEastAsia" w:cstheme="minorHAnsi"/>
      <w:bCs/>
      <w:color w:val="1B545B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E42C8"/>
    <w:rPr>
      <w:rFonts w:eastAsiaTheme="majorEastAsia" w:cstheme="minorHAnsi"/>
      <w:bCs/>
      <w:color w:val="595959" w:themeColor="text1" w:themeTint="A6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70CB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CB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CB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C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C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C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4408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619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22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8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773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martica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ytrevypinace.cz" TargetMode="External"/><Relationship Id="rId3" Type="http://schemas.openxmlformats.org/officeDocument/2006/relationships/hyperlink" Target="http://www.sonoff.cz" TargetMode="External"/><Relationship Id="rId7" Type="http://schemas.openxmlformats.org/officeDocument/2006/relationships/hyperlink" Target="http://www.sonoff.cz" TargetMode="External"/><Relationship Id="rId2" Type="http://schemas.openxmlformats.org/officeDocument/2006/relationships/hyperlink" Target="http://www.tuya.sk" TargetMode="External"/><Relationship Id="rId1" Type="http://schemas.openxmlformats.org/officeDocument/2006/relationships/hyperlink" Target="http://www.tuya.cz" TargetMode="External"/><Relationship Id="rId6" Type="http://schemas.openxmlformats.org/officeDocument/2006/relationships/hyperlink" Target="http://www.tuya.sk" TargetMode="External"/><Relationship Id="rId5" Type="http://schemas.openxmlformats.org/officeDocument/2006/relationships/hyperlink" Target="http://www.tuya.cz" TargetMode="External"/><Relationship Id="rId4" Type="http://schemas.openxmlformats.org/officeDocument/2006/relationships/hyperlink" Target="http://www.chytrevypina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avikova\AppData\Local\Microsoft\Windows\Temporary%20Internet%20Files\Content.Outlook\QEKZ4USV\hlavickovy%20papir%202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683CE8-B126-4A09-B524-724F0C7EC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2.dotx</Template>
  <TotalTime>10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Slavikova</dc:creator>
  <cp:lastModifiedBy>Monika Kuckova</cp:lastModifiedBy>
  <cp:revision>6</cp:revision>
  <cp:lastPrinted>2015-01-27T15:37:00Z</cp:lastPrinted>
  <dcterms:created xsi:type="dcterms:W3CDTF">2026-06-21T12:40:00Z</dcterms:created>
  <dcterms:modified xsi:type="dcterms:W3CDTF">2026-06-21T12:42:00Z</dcterms:modified>
</cp:coreProperties>
</file>